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77777777" w:rsidR="003377DC" w:rsidRDefault="0025445B" w:rsidP="00496864">
      <w:pPr>
        <w:pStyle w:val="Absender"/>
        <w:framePr w:w="2250" w:h="2551" w:hSpace="142" w:wrap="around" w:x="8919" w:y="136" w:anchorLock="1"/>
      </w:pPr>
      <w:r>
        <w:t>Univ.-Prof. Dr.</w:t>
      </w:r>
    </w:p>
    <w:p w14:paraId="6C347CA2" w14:textId="77777777" w:rsidR="003377DC" w:rsidRDefault="0025445B" w:rsidP="00C82659">
      <w:pPr>
        <w:pStyle w:val="Absender"/>
        <w:framePr w:w="2250" w:h="2551" w:hSpace="142" w:wrap="around" w:x="8919" w:y="136" w:anchorLock="1"/>
      </w:pPr>
      <w:r>
        <w:t>Silvia Dullinger</w:t>
      </w:r>
    </w:p>
    <w:p w14:paraId="6094FB3B" w14:textId="77777777" w:rsidR="00120D88" w:rsidRDefault="00120D88" w:rsidP="00C82659">
      <w:pPr>
        <w:pStyle w:val="Absender"/>
        <w:framePr w:w="2250" w:h="2551" w:hSpace="142" w:wrap="around" w:x="8919" w:y="136" w:anchorLock="1"/>
      </w:pPr>
    </w:p>
    <w:p w14:paraId="467A5612" w14:textId="77777777" w:rsidR="00120D88" w:rsidRPr="007C3F3C" w:rsidRDefault="00120D88" w:rsidP="00120D88">
      <w:pPr>
        <w:pStyle w:val="Absender"/>
        <w:framePr w:w="2250" w:h="2551" w:hSpace="142" w:wrap="around" w:x="8919" w:y="136" w:anchorLock="1"/>
        <w:rPr>
          <w:lang w:val="en-GB"/>
        </w:rPr>
      </w:pPr>
      <w:r w:rsidRPr="007C3F3C">
        <w:rPr>
          <w:lang w:val="en-GB"/>
        </w:rPr>
        <w:t>Mag. Carola Draxler</w:t>
      </w:r>
    </w:p>
    <w:p w14:paraId="4E770151" w14:textId="77777777" w:rsidR="00120D88" w:rsidRPr="007C3F3C" w:rsidRDefault="00120D88" w:rsidP="00C82659">
      <w:pPr>
        <w:pStyle w:val="Absender"/>
        <w:framePr w:w="2250" w:h="2551" w:hSpace="142" w:wrap="around" w:x="8919" w:y="136" w:anchorLock="1"/>
        <w:rPr>
          <w:lang w:val="en-GB"/>
        </w:rPr>
      </w:pPr>
    </w:p>
    <w:p w14:paraId="6C347CA3" w14:textId="77777777" w:rsidR="003C0D53" w:rsidRPr="007C3F3C" w:rsidRDefault="003C0D53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4" w14:textId="77777777" w:rsidR="00834E5D" w:rsidRPr="007C3F3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</w:p>
    <w:p w14:paraId="6C347CA5" w14:textId="77777777" w:rsidR="00834E5D" w:rsidRPr="007C3F3C" w:rsidRDefault="00834E5D" w:rsidP="00C82659">
      <w:pPr>
        <w:pStyle w:val="InformationenzumAbsender"/>
        <w:framePr w:w="2250" w:h="2551" w:hSpace="142" w:wrap="around" w:x="8919" w:y="136" w:anchorLock="1"/>
        <w:rPr>
          <w:lang w:val="en-GB"/>
        </w:rPr>
      </w:pPr>
      <w:proofErr w:type="spellStart"/>
      <w:r w:rsidRPr="007C3F3C">
        <w:rPr>
          <w:lang w:val="en-GB"/>
        </w:rPr>
        <w:t>Sekretariat</w:t>
      </w:r>
      <w:proofErr w:type="spellEnd"/>
      <w:r w:rsidRPr="007C3F3C">
        <w:rPr>
          <w:lang w:val="en-GB"/>
        </w:rPr>
        <w:t>:</w:t>
      </w:r>
    </w:p>
    <w:p w14:paraId="6C347CA6" w14:textId="77777777" w:rsidR="00834E5D" w:rsidRPr="007C3F3C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  <w:lang w:val="en-GB"/>
        </w:rPr>
      </w:pPr>
      <w:r w:rsidRPr="007C3F3C">
        <w:rPr>
          <w:rStyle w:val="Fett"/>
          <w:lang w:val="en-GB"/>
        </w:rPr>
        <w:t xml:space="preserve">Maria </w:t>
      </w:r>
      <w:proofErr w:type="spellStart"/>
      <w:r w:rsidRPr="007C3F3C">
        <w:rPr>
          <w:rStyle w:val="Fett"/>
          <w:lang w:val="en-GB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A" w14:textId="77777777" w:rsidR="00D6436A" w:rsidRDefault="00D6436A" w:rsidP="0032323F"/>
    <w:p w14:paraId="6C347CAB" w14:textId="77777777" w:rsidR="00D6436A" w:rsidRDefault="00D6436A" w:rsidP="0032323F"/>
    <w:p w14:paraId="6C347CAC" w14:textId="77777777" w:rsidR="00610BFD" w:rsidRDefault="00610BFD" w:rsidP="006802F6"/>
    <w:p w14:paraId="6C347CAD" w14:textId="77777777" w:rsidR="00061D42" w:rsidRDefault="00061D42" w:rsidP="006802F6"/>
    <w:p w14:paraId="6C347CAE" w14:textId="77777777" w:rsidR="00724D61" w:rsidRDefault="00724D61" w:rsidP="006802F6"/>
    <w:p w14:paraId="6C347CAF" w14:textId="74A4543E" w:rsidR="00724D61" w:rsidRPr="00724D61" w:rsidRDefault="00544709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Seminar für Bankrecht </w:t>
      </w:r>
      <w:r w:rsidR="007C3F3C">
        <w:rPr>
          <w:rFonts w:cs="Arial"/>
          <w:b/>
          <w:sz w:val="22"/>
        </w:rPr>
        <w:t>2023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1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 w:rsidR="00B92007"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6C347CB2" w14:textId="77777777" w:rsid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3" w14:textId="77777777" w:rsidR="00B265F7" w:rsidRPr="00724D61" w:rsidRDefault="00B265F7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4" w14:textId="720B749E" w:rsidR="00544709" w:rsidRPr="00724D61" w:rsidRDefault="001C7745" w:rsidP="00544709">
      <w:pPr>
        <w:tabs>
          <w:tab w:val="left" w:pos="6209"/>
          <w:tab w:val="right" w:pos="9000"/>
        </w:tabs>
        <w:spacing w:before="60" w:line="240" w:lineRule="atLeast"/>
        <w:jc w:val="both"/>
        <w:rPr>
          <w:b/>
        </w:rPr>
      </w:pPr>
      <w:r>
        <w:t>16.</w:t>
      </w:r>
      <w:r w:rsidR="007C3F3C">
        <w:t>05.2023</w:t>
      </w:r>
    </w:p>
    <w:p w14:paraId="5F40B9F8" w14:textId="77777777" w:rsidR="007C3F3C" w:rsidRPr="007C3F3C" w:rsidRDefault="007C3F3C" w:rsidP="007C3F3C">
      <w:pPr>
        <w:spacing w:line="300" w:lineRule="atLeast"/>
        <w:rPr>
          <w:rFonts w:cs="Arial"/>
          <w:b/>
        </w:rPr>
      </w:pPr>
      <w:r w:rsidRPr="007C3F3C">
        <w:rPr>
          <w:rFonts w:cs="Arial"/>
          <w:b/>
        </w:rPr>
        <w:t>Univ.-Prof. Dr. Georg Graf, MA</w:t>
      </w:r>
    </w:p>
    <w:p w14:paraId="6C347CB6" w14:textId="173338DB" w:rsidR="00544709" w:rsidRDefault="007C3F3C" w:rsidP="00E43C1C">
      <w:pPr>
        <w:spacing w:line="240" w:lineRule="auto"/>
        <w:ind w:right="-240"/>
        <w:rPr>
          <w:rFonts w:eastAsia="Times New Roman"/>
          <w:caps/>
        </w:rPr>
      </w:pPr>
      <w:r>
        <w:rPr>
          <w:rFonts w:eastAsia="Times New Roman"/>
          <w:caps/>
        </w:rPr>
        <w:t>Aktuelle bankrechtliche judikatur des OGH</w:t>
      </w:r>
    </w:p>
    <w:p w14:paraId="3F5BE2C1" w14:textId="77777777" w:rsidR="001C7745" w:rsidRDefault="001C7745" w:rsidP="00E43C1C">
      <w:pPr>
        <w:spacing w:line="240" w:lineRule="auto"/>
        <w:ind w:right="-240"/>
        <w:rPr>
          <w:rFonts w:eastAsia="Times New Roman"/>
          <w:caps/>
        </w:rPr>
      </w:pPr>
      <w:bookmarkStart w:id="0" w:name="_GoBack"/>
      <w:bookmarkEnd w:id="0"/>
    </w:p>
    <w:p w14:paraId="6C347CB7" w14:textId="77777777" w:rsidR="00544709" w:rsidRPr="00724D61" w:rsidRDefault="00544709" w:rsidP="00544709">
      <w:pPr>
        <w:spacing w:line="360" w:lineRule="auto"/>
        <w:rPr>
          <w:rFonts w:cs="Arial"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B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0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4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9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A" w14:textId="77777777" w:rsidR="00016834" w:rsidRDefault="00016834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0265D8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304DEE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3A88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D53"/>
    <w:rsid w:val="00444D85"/>
    <w:rsid w:val="00453804"/>
    <w:rsid w:val="00476919"/>
    <w:rsid w:val="0048230B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802F6"/>
    <w:rsid w:val="0068604A"/>
    <w:rsid w:val="00690432"/>
    <w:rsid w:val="006A514D"/>
    <w:rsid w:val="006D549D"/>
    <w:rsid w:val="006D7AE8"/>
    <w:rsid w:val="006E648C"/>
    <w:rsid w:val="00722F2E"/>
    <w:rsid w:val="00724D61"/>
    <w:rsid w:val="007261A9"/>
    <w:rsid w:val="00727073"/>
    <w:rsid w:val="0073011F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3F3C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61E3"/>
    <w:rsid w:val="00F505BA"/>
    <w:rsid w:val="00F52CD6"/>
    <w:rsid w:val="00F53843"/>
    <w:rsid w:val="00F5703B"/>
    <w:rsid w:val="00F619F5"/>
    <w:rsid w:val="00F77327"/>
    <w:rsid w:val="00F8255E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2801599</AdvDocId>
    <_Version xmlns="http://schemas.microsoft.com/sharepoint/v3/fields" xsi:nil="true"/>
    <SB xmlns="c6924745-e2c0-44bf-a93c-146d72f5a5b9">CAD</SB>
    <AdvDocVersion xmlns="c6924745-e2c0-44bf-a93c-146d72f5a5b9">0.2</AdvDocVersion>
    <ANr xmlns="c6924745-e2c0-44bf-a93c-146d72f5a5b9">38563</AN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21B80-EC95-4A8A-B0A3-C8B1B13CA73E}">
  <ds:schemaRefs>
    <ds:schemaRef ds:uri="http://schemas.microsoft.com/sharepoint/v3/fields"/>
    <ds:schemaRef ds:uri="http://www.w3.org/XML/1998/namespace"/>
    <ds:schemaRef ds:uri="c6924745-e2c0-44bf-a93c-146d72f5a5b9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B8A7E6E-B048-421C-935B-FBCA40B0E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DE.dotx</Template>
  <TotalTime>0</TotalTime>
  <Pages>1</Pages>
  <Words>87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JKU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16.05.2023</dc:title>
  <dc:creator>Hochstöger Maria</dc:creator>
  <cp:lastModifiedBy>HN</cp:lastModifiedBy>
  <cp:revision>7</cp:revision>
  <cp:lastPrinted>2016-03-03T08:51:00Z</cp:lastPrinted>
  <dcterms:created xsi:type="dcterms:W3CDTF">2018-03-08T08:34:00Z</dcterms:created>
  <dcterms:modified xsi:type="dcterms:W3CDTF">2023-03-24T10:10:00Z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