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421F437F" w:rsidR="003377DC" w:rsidRPr="00E547DC" w:rsidRDefault="0025445B" w:rsidP="00496864">
      <w:pPr>
        <w:pStyle w:val="Absender"/>
        <w:framePr w:w="2250" w:h="2551" w:hSpace="142" w:wrap="around" w:x="8919" w:y="136" w:anchorLock="1"/>
        <w:rPr>
          <w:lang w:val="en-GB"/>
        </w:rPr>
      </w:pPr>
      <w:bookmarkStart w:id="0" w:name="_GoBack"/>
      <w:bookmarkEnd w:id="0"/>
      <w:r w:rsidRPr="00E547DC">
        <w:rPr>
          <w:lang w:val="en-GB"/>
        </w:rPr>
        <w:t>Univ.-Prof.</w:t>
      </w:r>
      <w:r w:rsidR="00E547DC" w:rsidRPr="00E547DC">
        <w:rPr>
          <w:vertAlign w:val="superscript"/>
          <w:lang w:val="en-GB"/>
        </w:rPr>
        <w:t>in</w:t>
      </w:r>
      <w:r w:rsidRPr="00E547DC">
        <w:rPr>
          <w:lang w:val="en-GB"/>
        </w:rPr>
        <w:t xml:space="preserve"> Dr.</w:t>
      </w:r>
      <w:r w:rsidR="00E547DC" w:rsidRPr="00E547DC">
        <w:rPr>
          <w:vertAlign w:val="superscript"/>
          <w:lang w:val="en-GB"/>
        </w:rPr>
        <w:t>in</w:t>
      </w:r>
    </w:p>
    <w:p w14:paraId="6C347CA2" w14:textId="77777777" w:rsidR="003377DC" w:rsidRPr="00E547DC" w:rsidRDefault="0025445B" w:rsidP="00C82659">
      <w:pPr>
        <w:pStyle w:val="Absender"/>
        <w:framePr w:w="2250" w:h="2551" w:hSpace="142" w:wrap="around" w:x="8919" w:y="136" w:anchorLock="1"/>
        <w:rPr>
          <w:lang w:val="en-GB"/>
        </w:rPr>
      </w:pPr>
      <w:r w:rsidRPr="00E547DC">
        <w:rPr>
          <w:lang w:val="en-GB"/>
        </w:rPr>
        <w:t>Silvia Dullinger</w:t>
      </w:r>
    </w:p>
    <w:p w14:paraId="6094FB3B" w14:textId="77777777" w:rsidR="00120D88" w:rsidRPr="00E547D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467A5612" w14:textId="446D31B5" w:rsidR="00120D88" w:rsidRPr="007C3F3C" w:rsidRDefault="00120D88" w:rsidP="00120D88">
      <w:pPr>
        <w:pStyle w:val="Absender"/>
        <w:framePr w:w="2250" w:h="2551" w:hSpace="142" w:wrap="around" w:x="8919" w:y="136" w:anchorLock="1"/>
        <w:rPr>
          <w:lang w:val="en-GB"/>
        </w:rPr>
      </w:pPr>
      <w:proofErr w:type="spellStart"/>
      <w:r w:rsidRPr="007C3F3C">
        <w:rPr>
          <w:lang w:val="en-GB"/>
        </w:rPr>
        <w:t>Mag.</w:t>
      </w:r>
      <w:r w:rsidR="00E547DC" w:rsidRPr="00E547DC">
        <w:rPr>
          <w:vertAlign w:val="superscript"/>
          <w:lang w:val="en-GB"/>
        </w:rPr>
        <w:t>a</w:t>
      </w:r>
      <w:proofErr w:type="spellEnd"/>
      <w:r w:rsidRPr="007C3F3C">
        <w:rPr>
          <w:lang w:val="en-GB"/>
        </w:rPr>
        <w:t xml:space="preserve"> </w:t>
      </w:r>
      <w:proofErr w:type="spellStart"/>
      <w:r w:rsidRPr="007C3F3C">
        <w:rPr>
          <w:lang w:val="en-GB"/>
        </w:rPr>
        <w:t>Carola</w:t>
      </w:r>
      <w:proofErr w:type="spellEnd"/>
      <w:r w:rsidRPr="007C3F3C">
        <w:rPr>
          <w:lang w:val="en-GB"/>
        </w:rPr>
        <w:t xml:space="preserve"> </w:t>
      </w:r>
      <w:proofErr w:type="spellStart"/>
      <w:r w:rsidRPr="007C3F3C">
        <w:rPr>
          <w:lang w:val="en-GB"/>
        </w:rPr>
        <w:t>Draxler</w:t>
      </w:r>
      <w:proofErr w:type="spellEnd"/>
    </w:p>
    <w:p w14:paraId="4E770151" w14:textId="77777777" w:rsidR="00120D88" w:rsidRPr="007C3F3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6C347CA3" w14:textId="77777777" w:rsidR="003C0D53" w:rsidRPr="007C3F3C" w:rsidRDefault="003C0D53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4" w14:textId="77777777" w:rsidR="00834E5D" w:rsidRPr="007C3F3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5" w14:textId="77777777" w:rsidR="00834E5D" w:rsidRPr="00491E1E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  <w:proofErr w:type="spellStart"/>
      <w:r w:rsidRPr="00491E1E">
        <w:rPr>
          <w:lang w:val="en-GB"/>
        </w:rPr>
        <w:t>Sekretariat</w:t>
      </w:r>
      <w:proofErr w:type="spellEnd"/>
      <w:r w:rsidRPr="00491E1E">
        <w:rPr>
          <w:lang w:val="en-GB"/>
        </w:rPr>
        <w:t>:</w:t>
      </w:r>
    </w:p>
    <w:p w14:paraId="6C347CA6" w14:textId="77777777" w:rsidR="00834E5D" w:rsidRPr="00E547DC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</w:rPr>
      </w:pPr>
      <w:r w:rsidRPr="00E547DC">
        <w:rPr>
          <w:rStyle w:val="Fett"/>
        </w:rPr>
        <w:t xml:space="preserve">Maria </w:t>
      </w:r>
      <w:proofErr w:type="spellStart"/>
      <w:r w:rsidRPr="00E547DC">
        <w:rPr>
          <w:rStyle w:val="Fett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A" w14:textId="77777777" w:rsidR="00D6436A" w:rsidRDefault="00D6436A" w:rsidP="0032323F"/>
    <w:p w14:paraId="6C347CAB" w14:textId="77777777" w:rsidR="00D6436A" w:rsidRDefault="00D6436A" w:rsidP="0032323F"/>
    <w:p w14:paraId="6C347CAC" w14:textId="77777777" w:rsidR="00610BFD" w:rsidRDefault="00610BFD" w:rsidP="006802F6"/>
    <w:p w14:paraId="6C347CAD" w14:textId="77777777" w:rsidR="00061D42" w:rsidRDefault="00061D42" w:rsidP="006802F6"/>
    <w:p w14:paraId="6C347CAE" w14:textId="77777777" w:rsidR="00724D61" w:rsidRDefault="00724D61" w:rsidP="006802F6"/>
    <w:p w14:paraId="6C347CAF" w14:textId="450BEBF4" w:rsidR="00724D61" w:rsidRPr="00724D61" w:rsidRDefault="00544709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Seminar für Bankrecht </w:t>
      </w:r>
      <w:r w:rsidR="00443235">
        <w:rPr>
          <w:rFonts w:cs="Arial"/>
          <w:b/>
          <w:sz w:val="22"/>
        </w:rPr>
        <w:t>2024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1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 w:rsidR="00B92007"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6C347CB2" w14:textId="77777777" w:rsid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4" w14:textId="414A55C6" w:rsidR="00544709" w:rsidRPr="00724D61" w:rsidRDefault="00491E1E" w:rsidP="00544709">
      <w:pPr>
        <w:tabs>
          <w:tab w:val="left" w:pos="6209"/>
          <w:tab w:val="right" w:pos="9000"/>
        </w:tabs>
        <w:spacing w:before="60" w:line="240" w:lineRule="atLeast"/>
        <w:jc w:val="both"/>
        <w:rPr>
          <w:b/>
        </w:rPr>
      </w:pPr>
      <w:r>
        <w:t>30.04</w:t>
      </w:r>
      <w:r w:rsidR="00443235">
        <w:t>.2024</w:t>
      </w:r>
    </w:p>
    <w:p w14:paraId="58250F03" w14:textId="77777777" w:rsidR="00A852BC" w:rsidRPr="00A852BC" w:rsidRDefault="00A852BC" w:rsidP="00A852BC">
      <w:pPr>
        <w:spacing w:line="300" w:lineRule="atLeast"/>
        <w:rPr>
          <w:rFonts w:cs="Arial"/>
          <w:b/>
        </w:rPr>
      </w:pPr>
      <w:r w:rsidRPr="00A852BC">
        <w:rPr>
          <w:rFonts w:cs="Arial"/>
          <w:b/>
        </w:rPr>
        <w:t>Hon.-Prof. Dr. Bernhard Koch</w:t>
      </w:r>
      <w:r w:rsidRPr="00A852BC">
        <w:rPr>
          <w:rFonts w:cs="Arial"/>
          <w:b/>
        </w:rPr>
        <w:br/>
        <w:t>Hon.-Prof. Dr. Johannes Stabentheiner</w:t>
      </w:r>
    </w:p>
    <w:p w14:paraId="0E85CADC" w14:textId="3F9F4D55" w:rsidR="00A852BC" w:rsidRDefault="00A852BC" w:rsidP="00A852BC">
      <w:pPr>
        <w:spacing w:after="180" w:line="300" w:lineRule="atLeast"/>
        <w:ind w:right="45"/>
        <w:rPr>
          <w:rFonts w:eastAsia="Times New Roman"/>
          <w:caps/>
        </w:rPr>
      </w:pPr>
      <w:r w:rsidRPr="00A852BC">
        <w:rPr>
          <w:rFonts w:eastAsia="Times New Roman"/>
          <w:caps/>
        </w:rPr>
        <w:t>Wichtige Entwicklungen im Bankgeschäft</w:t>
      </w:r>
      <w:r>
        <w:rPr>
          <w:rFonts w:eastAsia="Times New Roman"/>
          <w:caps/>
        </w:rPr>
        <w:t xml:space="preserve"> </w:t>
      </w:r>
      <w:r w:rsidRPr="00A852BC">
        <w:rPr>
          <w:rFonts w:eastAsia="Times New Roman"/>
          <w:caps/>
        </w:rPr>
        <w:t>mit Verbrauchern</w:t>
      </w:r>
    </w:p>
    <w:p w14:paraId="5D668E25" w14:textId="77777777" w:rsidR="00A852BC" w:rsidRPr="00A852BC" w:rsidRDefault="00A852BC" w:rsidP="00A852BC">
      <w:pPr>
        <w:spacing w:after="180" w:line="300" w:lineRule="atLeast"/>
        <w:ind w:right="45"/>
        <w:rPr>
          <w:rFonts w:eastAsia="Times New Roman"/>
          <w:caps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0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4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9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DCE4B2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105874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3A88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235"/>
    <w:rsid w:val="00443D53"/>
    <w:rsid w:val="00444D85"/>
    <w:rsid w:val="00453804"/>
    <w:rsid w:val="00476919"/>
    <w:rsid w:val="0048230B"/>
    <w:rsid w:val="00491E1E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649F2"/>
    <w:rsid w:val="006802F6"/>
    <w:rsid w:val="0068604A"/>
    <w:rsid w:val="00690432"/>
    <w:rsid w:val="006A514D"/>
    <w:rsid w:val="006D549D"/>
    <w:rsid w:val="006D7AE8"/>
    <w:rsid w:val="006E648C"/>
    <w:rsid w:val="00722F2E"/>
    <w:rsid w:val="00724D61"/>
    <w:rsid w:val="007261A9"/>
    <w:rsid w:val="00727073"/>
    <w:rsid w:val="0073011F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3F3C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852BC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547D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5C11"/>
    <w:rsid w:val="00F461E3"/>
    <w:rsid w:val="00F505BA"/>
    <w:rsid w:val="00F52CD6"/>
    <w:rsid w:val="00F53843"/>
    <w:rsid w:val="00F5703B"/>
    <w:rsid w:val="00F619F5"/>
    <w:rsid w:val="00F77327"/>
    <w:rsid w:val="00F8255E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3167632</AdvDocId>
    <_Version xmlns="http://schemas.microsoft.com/sharepoint/v3/fields" xsi:nil="true"/>
    <SB xmlns="c6924745-e2c0-44bf-a93c-146d72f5a5b9">CAD</SB>
    <AdvDocVersion xmlns="c6924745-e2c0-44bf-a93c-146d72f5a5b9">0.2</AdvDocVersion>
    <ANr xmlns="c6924745-e2c0-44bf-a93c-146d72f5a5b9">38563</AN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21B80-EC95-4A8A-B0A3-C8B1B13CA73E}">
  <ds:schemaRefs>
    <ds:schemaRef ds:uri="http://schemas.microsoft.com/office/2006/documentManagement/types"/>
    <ds:schemaRef ds:uri="c6924745-e2c0-44bf-a93c-146d72f5a5b9"/>
    <ds:schemaRef ds:uri="http://schemas.microsoft.com/sharepoint/v3/field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2018FF-72BD-4B28-B1AC-DA31A8B46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</Template>
  <TotalTime>0</TotalTime>
  <Pages>1</Pages>
  <Words>94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Antwortformular_Seminar 28.05.2024</vt:lpstr>
    </vt:vector>
  </TitlesOfParts>
  <Company>JKU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28.05.2024</dc:title>
  <dc:creator>Hochstöger Maria</dc:creator>
  <cp:lastModifiedBy>AK108130</cp:lastModifiedBy>
  <cp:revision>2</cp:revision>
  <cp:lastPrinted>2016-03-03T08:51:00Z</cp:lastPrinted>
  <dcterms:created xsi:type="dcterms:W3CDTF">2024-05-06T08:54:00Z</dcterms:created>
  <dcterms:modified xsi:type="dcterms:W3CDTF">2024-05-06T08:54:00Z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